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8DCC1" w14:textId="77777777" w:rsidR="00436D61" w:rsidRDefault="00A8316E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680"/>
        </w:tabs>
        <w:rPr>
          <w:rFonts w:ascii="Times New Roman" w:eastAsia="Times New Roman" w:hAnsi="Times New Roman" w:cs="Times New Roman"/>
          <w:noProof/>
          <w:szCs w:val="24"/>
        </w:rPr>
      </w:pPr>
      <w:r>
        <w:rPr>
          <w:rFonts w:ascii="Times New Roman" w:eastAsia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417B5C" wp14:editId="07777777">
                <wp:simplePos x="0" y="0"/>
                <wp:positionH relativeFrom="column">
                  <wp:posOffset>1371600</wp:posOffset>
                </wp:positionH>
                <wp:positionV relativeFrom="paragraph">
                  <wp:posOffset>-571500</wp:posOffset>
                </wp:positionV>
                <wp:extent cx="3771900" cy="914400"/>
                <wp:effectExtent l="9525" t="9525" r="952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0B5D3" w14:textId="77777777" w:rsidR="00436D61" w:rsidRPr="006831B6" w:rsidRDefault="007B62BD" w:rsidP="00FC15C7">
                            <w:pPr>
                              <w:pStyle w:val="Nagwek1"/>
                              <w:spacing w:line="360" w:lineRule="auto"/>
                              <w:rPr>
                                <w:b/>
                                <w:color w:val="auto"/>
                                <w:szCs w:val="20"/>
                              </w:rPr>
                            </w:pPr>
                            <w:r w:rsidRPr="006831B6">
                              <w:rPr>
                                <w:b/>
                                <w:color w:val="auto"/>
                                <w:szCs w:val="20"/>
                              </w:rPr>
                              <w:t>Zespół Szkół w Libiążu</w:t>
                            </w:r>
                          </w:p>
                          <w:p w14:paraId="331AEA17" w14:textId="77777777" w:rsidR="00625745" w:rsidRPr="006831B6" w:rsidRDefault="007B62BD" w:rsidP="00FC15C7">
                            <w:pPr>
                              <w:pStyle w:val="Nagwek1"/>
                              <w:spacing w:line="360" w:lineRule="auto"/>
                              <w:rPr>
                                <w:b/>
                                <w:color w:val="auto"/>
                                <w:szCs w:val="20"/>
                              </w:rPr>
                            </w:pPr>
                            <w:r w:rsidRPr="006831B6">
                              <w:rPr>
                                <w:b/>
                                <w:color w:val="auto"/>
                                <w:szCs w:val="20"/>
                              </w:rPr>
                              <w:t>32</w:t>
                            </w:r>
                            <w:r w:rsidR="00436D61" w:rsidRPr="006831B6">
                              <w:rPr>
                                <w:b/>
                                <w:color w:val="auto"/>
                                <w:szCs w:val="20"/>
                              </w:rPr>
                              <w:t xml:space="preserve">– 590 </w:t>
                            </w:r>
                            <w:r w:rsidR="009516CF" w:rsidRPr="006831B6">
                              <w:rPr>
                                <w:b/>
                                <w:color w:val="auto"/>
                                <w:szCs w:val="20"/>
                              </w:rPr>
                              <w:t xml:space="preserve">Libiąż, </w:t>
                            </w:r>
                            <w:r w:rsidR="00625745" w:rsidRPr="006831B6">
                              <w:rPr>
                                <w:b/>
                                <w:color w:val="auto"/>
                                <w:szCs w:val="20"/>
                              </w:rPr>
                              <w:t>ul. Górnicza 3</w:t>
                            </w:r>
                          </w:p>
                          <w:p w14:paraId="056A2EF3" w14:textId="77777777" w:rsidR="00F8703F" w:rsidRPr="007E7D44" w:rsidRDefault="00436D61" w:rsidP="00FC15C7">
                            <w:pPr>
                              <w:pStyle w:val="Nagwek1"/>
                              <w:spacing w:line="360" w:lineRule="auto"/>
                              <w:rPr>
                                <w:b/>
                                <w:color w:val="auto"/>
                              </w:rPr>
                            </w:pPr>
                            <w:r w:rsidRPr="007E7D44">
                              <w:rPr>
                                <w:b/>
                                <w:color w:val="auto"/>
                              </w:rPr>
                              <w:t>tel. 032 627 79 63</w:t>
                            </w:r>
                            <w:r w:rsidR="00FC15C7" w:rsidRPr="007E7D44">
                              <w:rPr>
                                <w:b/>
                                <w:color w:val="auto"/>
                              </w:rPr>
                              <w:t>,</w:t>
                            </w:r>
                            <w:r w:rsidR="007E7D44">
                              <w:rPr>
                                <w:b/>
                                <w:color w:val="auto"/>
                              </w:rPr>
                              <w:t xml:space="preserve">  </w:t>
                            </w:r>
                            <w:r w:rsidR="00FC15C7" w:rsidRPr="007E7D44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F8703F" w:rsidRPr="007E7D44">
                              <w:rPr>
                                <w:b/>
                                <w:color w:val="auto"/>
                              </w:rPr>
                              <w:t>fa</w:t>
                            </w:r>
                            <w:r w:rsidR="00301BCF" w:rsidRPr="007E7D44">
                              <w:rPr>
                                <w:b/>
                                <w:color w:val="auto"/>
                              </w:rPr>
                              <w:t>x</w:t>
                            </w:r>
                            <w:r w:rsidR="00BE193A" w:rsidRPr="007E7D44">
                              <w:rPr>
                                <w:b/>
                                <w:color w:val="auto"/>
                              </w:rPr>
                              <w:t xml:space="preserve"> 0</w:t>
                            </w:r>
                            <w:r w:rsidR="00F46575" w:rsidRPr="007E7D44">
                              <w:rPr>
                                <w:b/>
                                <w:color w:val="auto"/>
                              </w:rPr>
                              <w:t>32</w:t>
                            </w:r>
                            <w:r w:rsidR="00301BCF" w:rsidRPr="007E7D44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F46575" w:rsidRPr="007E7D44">
                              <w:rPr>
                                <w:b/>
                                <w:color w:val="auto"/>
                              </w:rPr>
                              <w:t>627 79 6</w:t>
                            </w:r>
                            <w:r w:rsidR="00476D41">
                              <w:rPr>
                                <w:b/>
                                <w:color w:val="auto"/>
                              </w:rPr>
                              <w:t>3</w:t>
                            </w:r>
                          </w:p>
                          <w:p w14:paraId="377548CF" w14:textId="77777777" w:rsidR="00F375ED" w:rsidRPr="007E7D44" w:rsidRDefault="00F375ED" w:rsidP="00FC15C7">
                            <w:pPr>
                              <w:pStyle w:val="Nagwek1"/>
                              <w:spacing w:line="360" w:lineRule="auto"/>
                              <w:rPr>
                                <w:b/>
                                <w:color w:val="auto"/>
                              </w:rPr>
                            </w:pPr>
                            <w:r w:rsidRPr="007E7D44">
                              <w:rPr>
                                <w:b/>
                                <w:color w:val="auto"/>
                              </w:rPr>
                              <w:t>e- mail: zslibiaz@interia.pl</w:t>
                            </w:r>
                          </w:p>
                          <w:p w14:paraId="672A6659" w14:textId="77777777" w:rsidR="00436D61" w:rsidRPr="007E7D44" w:rsidRDefault="00436D61" w:rsidP="00FC15C7">
                            <w:pPr>
                              <w:spacing w:line="360" w:lineRule="auto"/>
                              <w:jc w:val="center"/>
                            </w:pPr>
                          </w:p>
                          <w:p w14:paraId="0A37501D" w14:textId="77777777" w:rsidR="00436D61" w:rsidRPr="007E7D44" w:rsidRDefault="00436D61" w:rsidP="00FC15C7">
                            <w:pPr>
                              <w:jc w:val="center"/>
                            </w:pPr>
                          </w:p>
                          <w:p w14:paraId="5DAB6C7B" w14:textId="77777777" w:rsidR="00436D61" w:rsidRPr="007E7D44" w:rsidRDefault="00436D61" w:rsidP="00FC15C7">
                            <w:pPr>
                              <w:jc w:val="center"/>
                            </w:pPr>
                          </w:p>
                          <w:p w14:paraId="02EB378F" w14:textId="77777777" w:rsidR="00436D61" w:rsidRPr="007E7D44" w:rsidRDefault="00436D61" w:rsidP="00FC15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417B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8pt;margin-top:-45pt;width:297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" strokecolor="white">
                <v:textbox>
                  <w:txbxContent>
                    <w:p w14:paraId="3FF0B5D3" w14:textId="77777777" w:rsidR="00436D61" w:rsidRPr="006831B6" w:rsidRDefault="007B62BD" w:rsidP="00FC15C7">
                      <w:pPr>
                        <w:pStyle w:val="Nagwek1"/>
                        <w:spacing w:line="360" w:lineRule="auto"/>
                        <w:rPr>
                          <w:b/>
                          <w:color w:val="auto"/>
                          <w:szCs w:val="20"/>
                        </w:rPr>
                      </w:pPr>
                      <w:r w:rsidRPr="006831B6">
                        <w:rPr>
                          <w:b/>
                          <w:color w:val="auto"/>
                          <w:szCs w:val="20"/>
                        </w:rPr>
                        <w:t>Zespół Szkół w Libiążu</w:t>
                      </w:r>
                    </w:p>
                    <w:p w14:paraId="331AEA17" w14:textId="77777777" w:rsidR="00625745" w:rsidRPr="006831B6" w:rsidRDefault="007B62BD" w:rsidP="00FC15C7">
                      <w:pPr>
                        <w:pStyle w:val="Nagwek1"/>
                        <w:spacing w:line="360" w:lineRule="auto"/>
                        <w:rPr>
                          <w:b/>
                          <w:color w:val="auto"/>
                          <w:szCs w:val="20"/>
                        </w:rPr>
                      </w:pPr>
                      <w:r w:rsidRPr="006831B6">
                        <w:rPr>
                          <w:b/>
                          <w:color w:val="auto"/>
                          <w:szCs w:val="20"/>
                        </w:rPr>
                        <w:t>32</w:t>
                      </w:r>
                      <w:r w:rsidR="00436D61" w:rsidRPr="006831B6">
                        <w:rPr>
                          <w:b/>
                          <w:color w:val="auto"/>
                          <w:szCs w:val="20"/>
                        </w:rPr>
                        <w:t xml:space="preserve">– 590 </w:t>
                      </w:r>
                      <w:r w:rsidR="009516CF" w:rsidRPr="006831B6">
                        <w:rPr>
                          <w:b/>
                          <w:color w:val="auto"/>
                          <w:szCs w:val="20"/>
                        </w:rPr>
                        <w:t xml:space="preserve">Libiąż, </w:t>
                      </w:r>
                      <w:r w:rsidR="00625745" w:rsidRPr="006831B6">
                        <w:rPr>
                          <w:b/>
                          <w:color w:val="auto"/>
                          <w:szCs w:val="20"/>
                        </w:rPr>
                        <w:t>ul. Górnicza 3</w:t>
                      </w:r>
                    </w:p>
                    <w:p w14:paraId="056A2EF3" w14:textId="77777777" w:rsidR="00F8703F" w:rsidRPr="007E7D44" w:rsidRDefault="00436D61" w:rsidP="00FC15C7">
                      <w:pPr>
                        <w:pStyle w:val="Nagwek1"/>
                        <w:spacing w:line="360" w:lineRule="auto"/>
                        <w:rPr>
                          <w:b/>
                          <w:color w:val="auto"/>
                        </w:rPr>
                      </w:pPr>
                      <w:r w:rsidRPr="007E7D44">
                        <w:rPr>
                          <w:b/>
                          <w:color w:val="auto"/>
                        </w:rPr>
                        <w:t>tel. 032 627 79 63</w:t>
                      </w:r>
                      <w:r w:rsidR="00FC15C7" w:rsidRPr="007E7D44">
                        <w:rPr>
                          <w:b/>
                          <w:color w:val="auto"/>
                        </w:rPr>
                        <w:t>,</w:t>
                      </w:r>
                      <w:r w:rsidR="007E7D44">
                        <w:rPr>
                          <w:b/>
                          <w:color w:val="auto"/>
                        </w:rPr>
                        <w:t xml:space="preserve">  </w:t>
                      </w:r>
                      <w:r w:rsidR="00FC15C7" w:rsidRPr="007E7D44">
                        <w:rPr>
                          <w:b/>
                          <w:color w:val="auto"/>
                        </w:rPr>
                        <w:t xml:space="preserve"> </w:t>
                      </w:r>
                      <w:r w:rsidR="00F8703F" w:rsidRPr="007E7D44">
                        <w:rPr>
                          <w:b/>
                          <w:color w:val="auto"/>
                        </w:rPr>
                        <w:t>fa</w:t>
                      </w:r>
                      <w:r w:rsidR="00301BCF" w:rsidRPr="007E7D44">
                        <w:rPr>
                          <w:b/>
                          <w:color w:val="auto"/>
                        </w:rPr>
                        <w:t>x</w:t>
                      </w:r>
                      <w:r w:rsidR="00BE193A" w:rsidRPr="007E7D44">
                        <w:rPr>
                          <w:b/>
                          <w:color w:val="auto"/>
                        </w:rPr>
                        <w:t xml:space="preserve"> 0</w:t>
                      </w:r>
                      <w:r w:rsidR="00F46575" w:rsidRPr="007E7D44">
                        <w:rPr>
                          <w:b/>
                          <w:color w:val="auto"/>
                        </w:rPr>
                        <w:t>32</w:t>
                      </w:r>
                      <w:r w:rsidR="00301BCF" w:rsidRPr="007E7D44">
                        <w:rPr>
                          <w:b/>
                          <w:color w:val="auto"/>
                        </w:rPr>
                        <w:t xml:space="preserve"> </w:t>
                      </w:r>
                      <w:r w:rsidR="00F46575" w:rsidRPr="007E7D44">
                        <w:rPr>
                          <w:b/>
                          <w:color w:val="auto"/>
                        </w:rPr>
                        <w:t>627 79 6</w:t>
                      </w:r>
                      <w:r w:rsidR="00476D41">
                        <w:rPr>
                          <w:b/>
                          <w:color w:val="auto"/>
                        </w:rPr>
                        <w:t>3</w:t>
                      </w:r>
                    </w:p>
                    <w:p w14:paraId="377548CF" w14:textId="77777777" w:rsidR="00F375ED" w:rsidRPr="007E7D44" w:rsidRDefault="00F375ED" w:rsidP="00FC15C7">
                      <w:pPr>
                        <w:pStyle w:val="Nagwek1"/>
                        <w:spacing w:line="360" w:lineRule="auto"/>
                        <w:rPr>
                          <w:b/>
                          <w:color w:val="auto"/>
                        </w:rPr>
                      </w:pPr>
                      <w:r w:rsidRPr="007E7D44">
                        <w:rPr>
                          <w:b/>
                          <w:color w:val="auto"/>
                        </w:rPr>
                        <w:t>e- mail: zslibiaz@interia.pl</w:t>
                      </w:r>
                    </w:p>
                    <w:p w14:paraId="672A6659" w14:textId="77777777" w:rsidR="00436D61" w:rsidRPr="007E7D44" w:rsidRDefault="00436D61" w:rsidP="00FC15C7">
                      <w:pPr>
                        <w:spacing w:line="360" w:lineRule="auto"/>
                        <w:jc w:val="center"/>
                      </w:pPr>
                    </w:p>
                    <w:p w14:paraId="0A37501D" w14:textId="77777777" w:rsidR="00436D61" w:rsidRPr="007E7D44" w:rsidRDefault="00436D61" w:rsidP="00FC15C7">
                      <w:pPr>
                        <w:jc w:val="center"/>
                      </w:pPr>
                    </w:p>
                    <w:p w14:paraId="5DAB6C7B" w14:textId="77777777" w:rsidR="00436D61" w:rsidRPr="007E7D44" w:rsidRDefault="00436D61" w:rsidP="00FC15C7">
                      <w:pPr>
                        <w:jc w:val="center"/>
                      </w:pPr>
                    </w:p>
                    <w:p w14:paraId="02EB378F" w14:textId="77777777" w:rsidR="00436D61" w:rsidRPr="007E7D44" w:rsidRDefault="00436D61" w:rsidP="00FC15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F33E61" wp14:editId="07777777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1342390" cy="914400"/>
                <wp:effectExtent l="9525" t="9525" r="1016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B940D" w14:textId="77777777" w:rsidR="00436D61" w:rsidRDefault="002C462F">
                            <w:r>
                              <w:object w:dxaOrig="10171" w:dyaOrig="7651" w14:anchorId="2A3D1E6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0pt;height:67.2pt">
                                  <v:imagedata r:id="rId6" o:title=""/>
                                </v:shape>
                                <o:OLEObject Type="Embed" ProgID="MSPhotoEd.3" ShapeID="_x0000_i1026" DrawAspect="Content" ObjectID="_1725735752" r:id="rId7"/>
                              </w:object>
                            </w:r>
                          </w:p>
                          <w:p w14:paraId="0E27B00A" w14:textId="77777777" w:rsidR="00436D61" w:rsidRDefault="00436D61" w:rsidP="001947CE">
                            <w:pPr>
                              <w:ind w:firstLine="708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33E61" id="Text Box 2" o:spid="_x0000_s1027" type="#_x0000_t202" style="position:absolute;margin-left:-9pt;margin-top:-45pt;width:105.7pt;height:1in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" strokecolor="white">
                <v:textbox>
                  <w:txbxContent>
                    <w:p w14:paraId="0D0B940D" w14:textId="77777777" w:rsidR="00436D61" w:rsidRDefault="002C462F">
                      <w:r>
                        <w:object w:dxaOrig="10171" w:dyaOrig="7651" w14:anchorId="2A3D1E6D">
                          <v:shape id="_x0000_i1026" type="#_x0000_t75" style="width:90.6pt;height:67.2pt">
                            <v:imagedata r:id="rId8" o:title=""/>
                          </v:shape>
                          <o:OLEObject Type="Embed" ProgID="MSPhotoEd.3" ShapeID="_x0000_i1026" DrawAspect="Content" ObjectID="_1708371858" r:id="rId9"/>
                        </w:object>
                      </w:r>
                    </w:p>
                    <w:p w14:paraId="0E27B00A" w14:textId="77777777" w:rsidR="00436D61" w:rsidRDefault="00436D61" w:rsidP="001947CE">
                      <w:pPr>
                        <w:ind w:firstLine="708"/>
                      </w:pPr>
                    </w:p>
                  </w:txbxContent>
                </v:textbox>
              </v:shape>
            </w:pict>
          </mc:Fallback>
        </mc:AlternateContent>
      </w:r>
    </w:p>
    <w:p w14:paraId="4B94D5A5" w14:textId="77777777" w:rsidR="00436D61" w:rsidRDefault="00436D61">
      <w:pPr>
        <w:tabs>
          <w:tab w:val="left" w:pos="4680"/>
        </w:tabs>
      </w:pPr>
    </w:p>
    <w:p w14:paraId="4F854AED" w14:textId="77777777" w:rsidR="00BE193A" w:rsidRDefault="00A8316E" w:rsidP="00BE193A">
      <w:pPr>
        <w:tabs>
          <w:tab w:val="left" w:pos="4680"/>
        </w:tabs>
        <w:rPr>
          <w:rFonts w:ascii="Arial" w:hAnsi="Arial" w:cs="Arial"/>
          <w:b/>
          <w:i/>
          <w:sz w:val="28"/>
          <w:szCs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85289A" wp14:editId="07777777">
                <wp:simplePos x="0" y="0"/>
                <wp:positionH relativeFrom="column">
                  <wp:posOffset>-228600</wp:posOffset>
                </wp:positionH>
                <wp:positionV relativeFrom="paragraph">
                  <wp:posOffset>106680</wp:posOffset>
                </wp:positionV>
                <wp:extent cx="6172200" cy="0"/>
                <wp:effectExtent l="9525" t="11430" r="9525" b="762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wp14="http://schemas.microsoft.com/office/word/2010/wordml">
            <w:pict w14:anchorId="1C70173A">
              <v:line id="Line 4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-18pt,8.4pt" to="468pt,8.4pt" w14:anchorId="6B0E1A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"/>
            </w:pict>
          </mc:Fallback>
        </mc:AlternateContent>
      </w:r>
    </w:p>
    <w:p w14:paraId="3DEEC669" w14:textId="77777777" w:rsidR="00BE193A" w:rsidRPr="00B94C68" w:rsidRDefault="00BE193A" w:rsidP="00BE193A">
      <w:pPr>
        <w:tabs>
          <w:tab w:val="left" w:pos="4680"/>
        </w:tabs>
        <w:rPr>
          <w:rFonts w:ascii="Arial" w:hAnsi="Arial" w:cs="Arial"/>
          <w:b/>
          <w:i/>
        </w:rPr>
      </w:pPr>
    </w:p>
    <w:p w14:paraId="033DFB29" w14:textId="599D293B" w:rsidR="00CE460E" w:rsidRPr="003D5888" w:rsidRDefault="00B216E1" w:rsidP="00BE193A">
      <w:pPr>
        <w:tabs>
          <w:tab w:val="left" w:pos="4680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</w:t>
      </w:r>
      <w:r w:rsidR="009B0B4A" w:rsidRPr="003D5888">
        <w:rPr>
          <w:b/>
          <w:i/>
          <w:sz w:val="28"/>
          <w:szCs w:val="28"/>
        </w:rPr>
        <w:t xml:space="preserve"> </w:t>
      </w:r>
      <w:r w:rsidR="009564F7" w:rsidRPr="003D5888">
        <w:rPr>
          <w:b/>
          <w:i/>
          <w:sz w:val="28"/>
          <w:szCs w:val="28"/>
        </w:rPr>
        <w:t xml:space="preserve">Powiatowy Konkurs Ekologiczny </w:t>
      </w:r>
    </w:p>
    <w:p w14:paraId="3656B9AB" w14:textId="77777777" w:rsidR="008403F1" w:rsidRPr="00C60BA8" w:rsidRDefault="008403F1" w:rsidP="003D5888">
      <w:pPr>
        <w:jc w:val="center"/>
        <w:rPr>
          <w:rFonts w:ascii="Arial" w:hAnsi="Arial" w:cs="Arial"/>
          <w:b/>
          <w:i/>
        </w:rPr>
      </w:pPr>
    </w:p>
    <w:p w14:paraId="65C9832A" w14:textId="278C4EB6" w:rsidR="008403F1" w:rsidRPr="000C1CDD" w:rsidRDefault="008403F1" w:rsidP="00B94C68">
      <w:pPr>
        <w:spacing w:line="360" w:lineRule="auto"/>
        <w:ind w:firstLine="709"/>
        <w:jc w:val="both"/>
        <w:rPr>
          <w:i/>
        </w:rPr>
      </w:pPr>
      <w:r w:rsidRPr="000C1CDD">
        <w:t xml:space="preserve">Zespół Szkół w Libiążu </w:t>
      </w:r>
      <w:r w:rsidR="005E6934" w:rsidRPr="000C1CDD">
        <w:t xml:space="preserve">zaprasza do udziału w </w:t>
      </w:r>
      <w:r w:rsidR="00B216E1">
        <w:t>V</w:t>
      </w:r>
      <w:r w:rsidRPr="000C1CDD">
        <w:t xml:space="preserve"> edycj</w:t>
      </w:r>
      <w:r w:rsidR="005E6934" w:rsidRPr="000C1CDD">
        <w:t>i</w:t>
      </w:r>
      <w:r w:rsidRPr="000C1CDD">
        <w:t xml:space="preserve"> </w:t>
      </w:r>
      <w:r w:rsidR="009B0B4A" w:rsidRPr="000C1CDD">
        <w:t>Powiatowego</w:t>
      </w:r>
      <w:r w:rsidRPr="000C1CDD">
        <w:t xml:space="preserve"> Konkursu </w:t>
      </w:r>
      <w:r w:rsidR="00E04313" w:rsidRPr="000C1CDD">
        <w:t>Ekologicznego</w:t>
      </w:r>
      <w:r w:rsidRPr="000C1CDD">
        <w:t xml:space="preserve"> pod hasłem </w:t>
      </w:r>
      <w:r w:rsidRPr="000C1CDD">
        <w:rPr>
          <w:i/>
        </w:rPr>
        <w:t>Dobra energia dla wszystkich.</w:t>
      </w:r>
      <w:r w:rsidRPr="000C1CDD">
        <w:rPr>
          <w:i/>
        </w:rPr>
        <w:tab/>
      </w:r>
    </w:p>
    <w:p w14:paraId="5BEDA37A" w14:textId="77777777" w:rsidR="008403F1" w:rsidRPr="000C1CDD" w:rsidRDefault="008403F1" w:rsidP="00B94C68">
      <w:pPr>
        <w:spacing w:line="360" w:lineRule="auto"/>
        <w:ind w:firstLine="709"/>
        <w:jc w:val="both"/>
      </w:pPr>
      <w:r w:rsidRPr="000C1CDD">
        <w:t xml:space="preserve">Konkurs ten jest adresowany do uczniów </w:t>
      </w:r>
      <w:r w:rsidR="009B0B4A" w:rsidRPr="000C1CDD">
        <w:t xml:space="preserve">klas </w:t>
      </w:r>
      <w:bookmarkStart w:id="0" w:name="_Hlk115122674"/>
      <w:r w:rsidR="008D468C" w:rsidRPr="000C1CDD">
        <w:t>siódmych</w:t>
      </w:r>
      <w:bookmarkEnd w:id="0"/>
      <w:r w:rsidR="008D468C" w:rsidRPr="000C1CDD">
        <w:t xml:space="preserve"> i</w:t>
      </w:r>
      <w:r w:rsidR="005F476E" w:rsidRPr="000C1CDD">
        <w:t> </w:t>
      </w:r>
      <w:r w:rsidR="009B0B4A" w:rsidRPr="000C1CDD">
        <w:t>ósmych szkół podstawowych powiatu chrzanowskiego</w:t>
      </w:r>
      <w:r w:rsidRPr="000C1CDD">
        <w:t>, których zainteresowania łączą się z</w:t>
      </w:r>
      <w:r w:rsidR="005F476E" w:rsidRPr="000C1CDD">
        <w:t> </w:t>
      </w:r>
      <w:r w:rsidRPr="000C1CDD">
        <w:t>tematyką ochrony środowiska.</w:t>
      </w:r>
    </w:p>
    <w:p w14:paraId="45FB0818" w14:textId="77777777" w:rsidR="00AF04BB" w:rsidRPr="000C1CDD" w:rsidRDefault="00AF04BB" w:rsidP="003D5888">
      <w:pPr>
        <w:tabs>
          <w:tab w:val="left" w:pos="4536"/>
          <w:tab w:val="left" w:pos="5670"/>
        </w:tabs>
        <w:jc w:val="both"/>
        <w:rPr>
          <w:b/>
          <w:i/>
        </w:rPr>
      </w:pPr>
    </w:p>
    <w:p w14:paraId="3B6E7643" w14:textId="070C7FAA" w:rsidR="00CE460E" w:rsidRDefault="00241F43" w:rsidP="00B94C68">
      <w:pPr>
        <w:jc w:val="center"/>
        <w:rPr>
          <w:b/>
        </w:rPr>
      </w:pPr>
      <w:r w:rsidRPr="000C1CDD">
        <w:rPr>
          <w:b/>
        </w:rPr>
        <w:t>REGULAMIN KONKURSU</w:t>
      </w:r>
    </w:p>
    <w:p w14:paraId="058A5FBF" w14:textId="77777777" w:rsidR="003B2A95" w:rsidRPr="000C1CDD" w:rsidRDefault="003B2A95" w:rsidP="00B94C68">
      <w:pPr>
        <w:jc w:val="center"/>
        <w:rPr>
          <w:b/>
        </w:rPr>
      </w:pPr>
    </w:p>
    <w:p w14:paraId="049F31CB" w14:textId="77777777" w:rsidR="006663CE" w:rsidRPr="000C1CDD" w:rsidRDefault="006663CE" w:rsidP="00D0443C">
      <w:pPr>
        <w:tabs>
          <w:tab w:val="left" w:pos="851"/>
          <w:tab w:val="left" w:pos="1134"/>
        </w:tabs>
        <w:jc w:val="center"/>
        <w:rPr>
          <w:b/>
        </w:rPr>
      </w:pPr>
    </w:p>
    <w:p w14:paraId="6ABA4985" w14:textId="77777777" w:rsidR="00241E9A" w:rsidRPr="000C1CDD" w:rsidRDefault="008B2964" w:rsidP="00534F69">
      <w:pPr>
        <w:numPr>
          <w:ilvl w:val="0"/>
          <w:numId w:val="1"/>
        </w:numPr>
        <w:spacing w:line="360" w:lineRule="auto"/>
        <w:jc w:val="both"/>
      </w:pPr>
      <w:r w:rsidRPr="000C1CDD">
        <w:rPr>
          <w:b/>
        </w:rPr>
        <w:t xml:space="preserve">Organizator </w:t>
      </w:r>
      <w:r w:rsidR="00744B39" w:rsidRPr="000C1CDD">
        <w:rPr>
          <w:b/>
        </w:rPr>
        <w:t>k</w:t>
      </w:r>
      <w:r w:rsidRPr="000C1CDD">
        <w:rPr>
          <w:b/>
        </w:rPr>
        <w:t>onkursu</w:t>
      </w:r>
    </w:p>
    <w:p w14:paraId="0A30B898" w14:textId="77777777" w:rsidR="005F476E" w:rsidRPr="000C1CDD" w:rsidRDefault="00241E9A" w:rsidP="00300F67">
      <w:pPr>
        <w:spacing w:line="360" w:lineRule="auto"/>
        <w:ind w:left="709"/>
        <w:jc w:val="both"/>
      </w:pPr>
      <w:r w:rsidRPr="000C1CDD">
        <w:t xml:space="preserve">Organizatorem </w:t>
      </w:r>
      <w:r w:rsidR="00287148" w:rsidRPr="000C1CDD">
        <w:t xml:space="preserve">Powiatowego Konkursu </w:t>
      </w:r>
      <w:r w:rsidR="003A07D5" w:rsidRPr="000C1CDD">
        <w:t>E</w:t>
      </w:r>
      <w:r w:rsidR="00287148" w:rsidRPr="000C1CDD">
        <w:t xml:space="preserve">kologicznego jest </w:t>
      </w:r>
      <w:r w:rsidR="00CE460E" w:rsidRPr="000C1CDD">
        <w:t>Zespół Szkół w Libią</w:t>
      </w:r>
      <w:r w:rsidRPr="000C1CDD">
        <w:t>żu, ul. </w:t>
      </w:r>
      <w:r w:rsidR="00CE460E" w:rsidRPr="000C1CDD">
        <w:t>Górnicza 3, 32- 590 Libiąż</w:t>
      </w:r>
      <w:r w:rsidR="00287148" w:rsidRPr="000C1CDD">
        <w:t>.</w:t>
      </w:r>
    </w:p>
    <w:p w14:paraId="70056539" w14:textId="77777777" w:rsidR="00CE460E" w:rsidRPr="000C1CDD" w:rsidRDefault="00CE460E" w:rsidP="00534F69">
      <w:pPr>
        <w:numPr>
          <w:ilvl w:val="0"/>
          <w:numId w:val="1"/>
        </w:numPr>
        <w:spacing w:line="360" w:lineRule="auto"/>
        <w:jc w:val="both"/>
        <w:rPr>
          <w:b/>
        </w:rPr>
      </w:pPr>
      <w:r w:rsidRPr="000C1CDD">
        <w:rPr>
          <w:b/>
        </w:rPr>
        <w:t>Główne cele konkursu:</w:t>
      </w:r>
    </w:p>
    <w:p w14:paraId="070125CB" w14:textId="77777777" w:rsidR="00CE460E" w:rsidRPr="000C1CDD" w:rsidRDefault="00CE460E" w:rsidP="002A4720">
      <w:pPr>
        <w:numPr>
          <w:ilvl w:val="1"/>
          <w:numId w:val="1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/>
        </w:rPr>
      </w:pPr>
      <w:r w:rsidRPr="000C1CDD">
        <w:t>upowszechnienie wiedzy o ochronie środowiska</w:t>
      </w:r>
      <w:r w:rsidR="00DE1638" w:rsidRPr="000C1CDD">
        <w:t xml:space="preserve"> oraz zagrożeniach związanych z </w:t>
      </w:r>
      <w:r w:rsidRPr="000C1CDD">
        <w:t>działalnością człowieka,</w:t>
      </w:r>
    </w:p>
    <w:p w14:paraId="46D92019" w14:textId="77777777" w:rsidR="00CE460E" w:rsidRPr="000C1CDD" w:rsidRDefault="00CE460E" w:rsidP="002A4720">
      <w:pPr>
        <w:numPr>
          <w:ilvl w:val="1"/>
          <w:numId w:val="1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/>
        </w:rPr>
      </w:pPr>
      <w:r w:rsidRPr="000C1CDD">
        <w:t>propagowanie wiadomości dotyczącyc</w:t>
      </w:r>
      <w:r w:rsidR="00113EF5" w:rsidRPr="000C1CDD">
        <w:t>h istoty zrównoważonego rozwoju,</w:t>
      </w:r>
    </w:p>
    <w:p w14:paraId="2DA41F91" w14:textId="77777777" w:rsidR="00113EF5" w:rsidRPr="000C1CDD" w:rsidRDefault="007F50C0" w:rsidP="002A4720">
      <w:pPr>
        <w:numPr>
          <w:ilvl w:val="1"/>
          <w:numId w:val="1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/>
        </w:rPr>
      </w:pPr>
      <w:r w:rsidRPr="000C1CDD">
        <w:t xml:space="preserve">uwrażliwienie młodzieży na konieczność stosowania </w:t>
      </w:r>
      <w:proofErr w:type="spellStart"/>
      <w:r w:rsidRPr="000C1CDD">
        <w:t>zachowań</w:t>
      </w:r>
      <w:proofErr w:type="spellEnd"/>
      <w:r w:rsidRPr="000C1CDD">
        <w:t xml:space="preserve"> proekologicznych dla</w:t>
      </w:r>
      <w:r w:rsidR="0061429E">
        <w:t> </w:t>
      </w:r>
      <w:r w:rsidRPr="000C1CDD">
        <w:t>dobra środowiska i zdrowia człowieka.</w:t>
      </w:r>
    </w:p>
    <w:p w14:paraId="6352B18C" w14:textId="77777777" w:rsidR="00AA17AB" w:rsidRPr="000C1CDD" w:rsidRDefault="0037621A" w:rsidP="00534F69">
      <w:pPr>
        <w:numPr>
          <w:ilvl w:val="0"/>
          <w:numId w:val="1"/>
        </w:numPr>
        <w:spacing w:line="360" w:lineRule="auto"/>
        <w:jc w:val="both"/>
        <w:rPr>
          <w:b/>
        </w:rPr>
      </w:pPr>
      <w:r w:rsidRPr="000C1CDD">
        <w:rPr>
          <w:b/>
        </w:rPr>
        <w:t>Zakres merytoryczny konkursu:</w:t>
      </w:r>
    </w:p>
    <w:p w14:paraId="3042D785" w14:textId="77777777" w:rsidR="00CE37C1" w:rsidRDefault="00CE37C1" w:rsidP="00CE37C1">
      <w:pPr>
        <w:numPr>
          <w:ilvl w:val="1"/>
          <w:numId w:val="1"/>
        </w:numPr>
        <w:tabs>
          <w:tab w:val="clear" w:pos="1440"/>
          <w:tab w:val="num" w:pos="1080"/>
        </w:tabs>
        <w:spacing w:line="360" w:lineRule="auto"/>
        <w:ind w:left="1080"/>
        <w:jc w:val="both"/>
      </w:pPr>
      <w:r>
        <w:t>antropogeniczne przekształcenia środowiska (smog, efekt cieplarniany, kwaśne opady, dziura ozonowa, degradacja gleb),</w:t>
      </w:r>
    </w:p>
    <w:p w14:paraId="06206CBD" w14:textId="77777777" w:rsidR="00CE37C1" w:rsidRDefault="00CE37C1" w:rsidP="00CE37C1">
      <w:pPr>
        <w:numPr>
          <w:ilvl w:val="1"/>
          <w:numId w:val="1"/>
        </w:numPr>
        <w:tabs>
          <w:tab w:val="clear" w:pos="1440"/>
          <w:tab w:val="num" w:pos="1080"/>
        </w:tabs>
        <w:spacing w:line="360" w:lineRule="auto"/>
        <w:ind w:left="1080"/>
        <w:jc w:val="both"/>
      </w:pPr>
      <w:r>
        <w:t>wykorzystanie odnawialnych źródeł energii,</w:t>
      </w:r>
    </w:p>
    <w:p w14:paraId="16E73BA5" w14:textId="77777777" w:rsidR="00CE37C1" w:rsidRDefault="00CE37C1" w:rsidP="00CE37C1">
      <w:pPr>
        <w:numPr>
          <w:ilvl w:val="1"/>
          <w:numId w:val="1"/>
        </w:numPr>
        <w:tabs>
          <w:tab w:val="clear" w:pos="1440"/>
          <w:tab w:val="num" w:pos="1080"/>
        </w:tabs>
        <w:spacing w:line="360" w:lineRule="auto"/>
        <w:ind w:left="1080"/>
        <w:jc w:val="both"/>
      </w:pPr>
      <w:r w:rsidRPr="00287148">
        <w:t>zasady gospodarowania odpadami,</w:t>
      </w:r>
    </w:p>
    <w:p w14:paraId="4251E6B9" w14:textId="77777777" w:rsidR="00CE37C1" w:rsidRDefault="00CE37C1" w:rsidP="00CE37C1">
      <w:pPr>
        <w:numPr>
          <w:ilvl w:val="1"/>
          <w:numId w:val="1"/>
        </w:numPr>
        <w:tabs>
          <w:tab w:val="clear" w:pos="1440"/>
          <w:tab w:val="num" w:pos="1080"/>
        </w:tabs>
        <w:spacing w:line="360" w:lineRule="auto"/>
        <w:ind w:left="1080"/>
        <w:jc w:val="both"/>
      </w:pPr>
      <w:r>
        <w:t>wpływ degradacji środowiska na zdrowie człowieka,</w:t>
      </w:r>
    </w:p>
    <w:p w14:paraId="173C72D6" w14:textId="77777777" w:rsidR="005B3F97" w:rsidRPr="000C1CDD" w:rsidRDefault="00CE37C1" w:rsidP="00CE37C1">
      <w:pPr>
        <w:numPr>
          <w:ilvl w:val="1"/>
          <w:numId w:val="1"/>
        </w:numPr>
        <w:tabs>
          <w:tab w:val="clear" w:pos="1440"/>
          <w:tab w:val="num" w:pos="1080"/>
        </w:tabs>
        <w:spacing w:line="360" w:lineRule="auto"/>
        <w:ind w:left="1080"/>
        <w:jc w:val="both"/>
      </w:pPr>
      <w:r>
        <w:t>sposoby ochrony środowiska.</w:t>
      </w:r>
    </w:p>
    <w:p w14:paraId="11D4EAA6" w14:textId="77777777" w:rsidR="009F42B5" w:rsidRPr="000C1CDD" w:rsidRDefault="009F42B5" w:rsidP="00534F69">
      <w:pPr>
        <w:numPr>
          <w:ilvl w:val="0"/>
          <w:numId w:val="1"/>
        </w:numPr>
        <w:spacing w:line="360" w:lineRule="auto"/>
        <w:jc w:val="both"/>
      </w:pPr>
      <w:r w:rsidRPr="000C1CDD">
        <w:rPr>
          <w:b/>
        </w:rPr>
        <w:t>Forma konkursu</w:t>
      </w:r>
    </w:p>
    <w:p w14:paraId="44E3004F" w14:textId="600CA04A" w:rsidR="00BA693D" w:rsidRDefault="00D10B4E" w:rsidP="00534F69">
      <w:pPr>
        <w:spacing w:line="360" w:lineRule="auto"/>
        <w:ind w:left="708"/>
        <w:jc w:val="both"/>
      </w:pPr>
      <w:r>
        <w:t>1.</w:t>
      </w:r>
      <w:r w:rsidR="77F9B048">
        <w:t>test jednokrotnego wyboru z zagadnień merytorycznych konkursu</w:t>
      </w:r>
      <w:r w:rsidR="00337064">
        <w:t xml:space="preserve"> </w:t>
      </w:r>
    </w:p>
    <w:p w14:paraId="1835DB13" w14:textId="77777777" w:rsidR="0061139C" w:rsidRDefault="00D10B4E" w:rsidP="0061139C">
      <w:pPr>
        <w:spacing w:line="360" w:lineRule="auto"/>
        <w:ind w:left="708"/>
        <w:jc w:val="both"/>
      </w:pPr>
      <w:r>
        <w:t xml:space="preserve">2. </w:t>
      </w:r>
      <w:r w:rsidR="00493368">
        <w:t>konkurencja dotycząca gospodarki odpadami</w:t>
      </w:r>
    </w:p>
    <w:p w14:paraId="4FAFDD9B" w14:textId="3B6B0BAA" w:rsidR="00493368" w:rsidRDefault="0061139C" w:rsidP="0061139C">
      <w:pPr>
        <w:spacing w:line="360" w:lineRule="auto"/>
        <w:ind w:left="708"/>
        <w:jc w:val="both"/>
      </w:pPr>
      <w:r>
        <w:t xml:space="preserve">3. dopasowywanie opisów do pojęć, </w:t>
      </w:r>
      <w:proofErr w:type="spellStart"/>
      <w:r>
        <w:t>wykreślanki,</w:t>
      </w:r>
      <w:r w:rsidR="00493368">
        <w:t>itp</w:t>
      </w:r>
      <w:proofErr w:type="spellEnd"/>
    </w:p>
    <w:p w14:paraId="437807D1" w14:textId="566807E7" w:rsidR="00493368" w:rsidRDefault="00D10B4E" w:rsidP="00534F69">
      <w:pPr>
        <w:spacing w:line="360" w:lineRule="auto"/>
        <w:ind w:left="708"/>
        <w:jc w:val="both"/>
      </w:pPr>
      <w:r>
        <w:t xml:space="preserve">4 </w:t>
      </w:r>
      <w:r w:rsidR="00493368">
        <w:t>pytania otwarte</w:t>
      </w:r>
    </w:p>
    <w:p w14:paraId="7757706A" w14:textId="77777777" w:rsidR="00F27070" w:rsidRPr="000C1CDD" w:rsidRDefault="00913B53" w:rsidP="00534F69">
      <w:pPr>
        <w:numPr>
          <w:ilvl w:val="0"/>
          <w:numId w:val="1"/>
        </w:numPr>
        <w:spacing w:line="360" w:lineRule="auto"/>
        <w:jc w:val="both"/>
      </w:pPr>
      <w:r w:rsidRPr="000C1CDD">
        <w:rPr>
          <w:b/>
        </w:rPr>
        <w:t>Termin konkursu</w:t>
      </w:r>
    </w:p>
    <w:p w14:paraId="412B64EF" w14:textId="3700045C" w:rsidR="77F9B048" w:rsidRDefault="00B216E1" w:rsidP="77F9B048">
      <w:pPr>
        <w:spacing w:line="360" w:lineRule="auto"/>
        <w:ind w:left="708"/>
        <w:jc w:val="both"/>
      </w:pPr>
      <w:r>
        <w:t>V</w:t>
      </w:r>
      <w:r w:rsidR="77F9B048">
        <w:t xml:space="preserve"> Powiatowy Konkurs Ekologiczny odbędzie </w:t>
      </w:r>
      <w:r>
        <w:t>marcu 2023 roku</w:t>
      </w:r>
      <w:r w:rsidR="0061139C">
        <w:t xml:space="preserve"> w Zespole Szkół w Libiążu</w:t>
      </w:r>
      <w:r>
        <w:t xml:space="preserve"> (dokładny termin zostanie podany na początku lutego 2023)</w:t>
      </w:r>
    </w:p>
    <w:p w14:paraId="258D731A" w14:textId="77777777" w:rsidR="00A60934" w:rsidRPr="000C1CDD" w:rsidRDefault="00B734BC" w:rsidP="00534F69">
      <w:pPr>
        <w:numPr>
          <w:ilvl w:val="0"/>
          <w:numId w:val="1"/>
        </w:numPr>
        <w:spacing w:line="360" w:lineRule="auto"/>
        <w:jc w:val="both"/>
        <w:rPr>
          <w:b/>
        </w:rPr>
      </w:pPr>
      <w:r w:rsidRPr="000C1CDD">
        <w:rPr>
          <w:b/>
        </w:rPr>
        <w:lastRenderedPageBreak/>
        <w:t xml:space="preserve">Zasady </w:t>
      </w:r>
      <w:r w:rsidR="004306D3" w:rsidRPr="000C1CDD">
        <w:rPr>
          <w:b/>
        </w:rPr>
        <w:t>uczestnictwa</w:t>
      </w:r>
      <w:r w:rsidRPr="000C1CDD">
        <w:rPr>
          <w:b/>
        </w:rPr>
        <w:t xml:space="preserve"> w konkursie</w:t>
      </w:r>
      <w:r w:rsidR="004306D3" w:rsidRPr="000C1CDD">
        <w:rPr>
          <w:b/>
        </w:rPr>
        <w:t>:</w:t>
      </w:r>
    </w:p>
    <w:p w14:paraId="2C4652B2" w14:textId="77777777" w:rsidR="00D10B4E" w:rsidRPr="000C1CDD" w:rsidRDefault="00D10B4E" w:rsidP="00D10B4E">
      <w:pPr>
        <w:numPr>
          <w:ilvl w:val="0"/>
          <w:numId w:val="2"/>
        </w:numPr>
        <w:spacing w:line="360" w:lineRule="auto"/>
        <w:jc w:val="both"/>
        <w:rPr>
          <w:b/>
        </w:rPr>
      </w:pPr>
      <w:r w:rsidRPr="000C1CDD">
        <w:t>w konkursie biorą udział zespoły dwuosobowe,</w:t>
      </w:r>
    </w:p>
    <w:p w14:paraId="20DF45DE" w14:textId="77777777" w:rsidR="00D10B4E" w:rsidRPr="000C1CDD" w:rsidRDefault="00D10B4E" w:rsidP="00D10B4E">
      <w:pPr>
        <w:numPr>
          <w:ilvl w:val="0"/>
          <w:numId w:val="2"/>
        </w:numPr>
        <w:spacing w:line="360" w:lineRule="auto"/>
        <w:jc w:val="both"/>
        <w:rPr>
          <w:b/>
        </w:rPr>
      </w:pPr>
      <w:r w:rsidRPr="000C1CDD">
        <w:t>każda szkoła może zgłosić dwa zespoły,</w:t>
      </w:r>
    </w:p>
    <w:p w14:paraId="6DCA42AF" w14:textId="77777777" w:rsidR="00D10B4E" w:rsidRPr="000C1CDD" w:rsidRDefault="00D10B4E" w:rsidP="00D10B4E">
      <w:pPr>
        <w:numPr>
          <w:ilvl w:val="0"/>
          <w:numId w:val="2"/>
        </w:numPr>
        <w:spacing w:line="360" w:lineRule="auto"/>
        <w:jc w:val="both"/>
      </w:pPr>
      <w:r w:rsidRPr="000C1CDD">
        <w:t>każdemu zespołowi zostanie nadany numer według kolejności nadsyłania zgłoszeń,</w:t>
      </w:r>
    </w:p>
    <w:p w14:paraId="35BFD868" w14:textId="3005A5D5" w:rsidR="00F0770B" w:rsidRDefault="004C7058" w:rsidP="002A4720">
      <w:pPr>
        <w:numPr>
          <w:ilvl w:val="0"/>
          <w:numId w:val="5"/>
        </w:numPr>
        <w:tabs>
          <w:tab w:val="clear" w:pos="720"/>
          <w:tab w:val="left" w:pos="1080"/>
        </w:tabs>
        <w:spacing w:line="360" w:lineRule="auto"/>
        <w:ind w:left="1080"/>
        <w:jc w:val="both"/>
      </w:pPr>
      <w:r w:rsidRPr="000C1CDD">
        <w:t xml:space="preserve">uczestnicy konkursu są zobowiązani do dostarczenia </w:t>
      </w:r>
      <w:r w:rsidR="00681F0E" w:rsidRPr="000C1CDD">
        <w:t>wypełnionych i </w:t>
      </w:r>
      <w:r w:rsidR="00A26AE0" w:rsidRPr="000C1CDD">
        <w:t xml:space="preserve">podpisanych przez </w:t>
      </w:r>
      <w:r w:rsidR="005D0B63" w:rsidRPr="000C1CDD">
        <w:t>rodziców/</w:t>
      </w:r>
      <w:r w:rsidR="00A26AE0" w:rsidRPr="000C1CDD">
        <w:t>prawnych opiekunów oświadczeń</w:t>
      </w:r>
      <w:r w:rsidR="00097D08">
        <w:t xml:space="preserve"> </w:t>
      </w:r>
      <w:r w:rsidR="00E27465">
        <w:t>-</w:t>
      </w:r>
      <w:r w:rsidR="00097D08">
        <w:t xml:space="preserve"> </w:t>
      </w:r>
      <w:r w:rsidR="005D0B63" w:rsidRPr="000C1CDD">
        <w:t xml:space="preserve">(załącznik </w:t>
      </w:r>
      <w:r w:rsidR="00D60B14" w:rsidRPr="000C1CDD">
        <w:t xml:space="preserve">nr </w:t>
      </w:r>
      <w:r w:rsidR="005D0B63" w:rsidRPr="000C1CDD">
        <w:t>2)</w:t>
      </w:r>
      <w:r w:rsidR="0061429E">
        <w:t>,</w:t>
      </w:r>
    </w:p>
    <w:p w14:paraId="733BC2E2" w14:textId="75013819" w:rsidR="00D10B4E" w:rsidRPr="000C1CDD" w:rsidRDefault="00D10B4E" w:rsidP="00D10B4E">
      <w:pPr>
        <w:numPr>
          <w:ilvl w:val="0"/>
          <w:numId w:val="2"/>
        </w:numPr>
        <w:spacing w:line="360" w:lineRule="auto"/>
        <w:jc w:val="both"/>
      </w:pPr>
      <w:r w:rsidRPr="000C1CDD">
        <w:rPr>
          <w:b/>
        </w:rPr>
        <w:t xml:space="preserve">zgłoszenie zespołów do konkursu odbywa się poprzez przesłanie kart zgłoszeniowych </w:t>
      </w:r>
      <w:r w:rsidR="00B216E1">
        <w:rPr>
          <w:b/>
        </w:rPr>
        <w:t>(</w:t>
      </w:r>
      <w:r w:rsidR="00B216E1" w:rsidRPr="00B216E1">
        <w:rPr>
          <w:bCs/>
        </w:rPr>
        <w:t xml:space="preserve">termin zostanie podany w zaproszeniu do szkół) </w:t>
      </w:r>
      <w:r w:rsidRPr="00B216E1">
        <w:rPr>
          <w:bCs/>
        </w:rPr>
        <w:t>(z</w:t>
      </w:r>
      <w:r w:rsidRPr="000C1CDD">
        <w:t>ałącznik nr 1)</w:t>
      </w:r>
    </w:p>
    <w:p w14:paraId="56B03F20" w14:textId="77777777" w:rsidR="00D10B4E" w:rsidRPr="000C1CDD" w:rsidRDefault="00D10B4E" w:rsidP="00D10B4E">
      <w:pPr>
        <w:spacing w:line="360" w:lineRule="auto"/>
        <w:ind w:left="1080"/>
        <w:jc w:val="both"/>
      </w:pPr>
      <w:r w:rsidRPr="000C1CDD">
        <w:rPr>
          <w:i/>
        </w:rPr>
        <w:t>- pocztą</w:t>
      </w:r>
      <w:r w:rsidRPr="000C1CDD">
        <w:t xml:space="preserve"> na adres: Zespół Szkół w Libiążu, ul. Górnicza 3, 32-590 Libiąż</w:t>
      </w:r>
    </w:p>
    <w:p w14:paraId="4272A589" w14:textId="1E305997" w:rsidR="00D10B4E" w:rsidRPr="000C1CDD" w:rsidRDefault="00D10B4E" w:rsidP="00D10B4E">
      <w:pPr>
        <w:pStyle w:val="Nagwek1"/>
        <w:spacing w:line="360" w:lineRule="auto"/>
        <w:ind w:left="372" w:firstLine="708"/>
        <w:jc w:val="both"/>
        <w:rPr>
          <w:i w:val="0"/>
          <w:color w:val="auto"/>
          <w:sz w:val="24"/>
        </w:rPr>
      </w:pPr>
      <w:r w:rsidRPr="000C1CDD">
        <w:rPr>
          <w:color w:val="auto"/>
          <w:sz w:val="24"/>
        </w:rPr>
        <w:t>- lub pocztą elektroniczną</w:t>
      </w:r>
      <w:r w:rsidRPr="000C1CDD">
        <w:rPr>
          <w:i w:val="0"/>
          <w:color w:val="auto"/>
          <w:sz w:val="24"/>
        </w:rPr>
        <w:t xml:space="preserve"> na adres: sekretariat</w:t>
      </w:r>
      <w:hyperlink r:id="rId10" w:history="1">
        <w:r w:rsidRPr="000C1CDD">
          <w:rPr>
            <w:rStyle w:val="Hipercze"/>
            <w:i w:val="0"/>
            <w:color w:val="auto"/>
            <w:sz w:val="24"/>
            <w:u w:val="none"/>
          </w:rPr>
          <w:t>zs@interia.pl</w:t>
        </w:r>
      </w:hyperlink>
      <w:r w:rsidR="00C57F7E">
        <w:rPr>
          <w:i w:val="0"/>
          <w:color w:val="auto"/>
          <w:sz w:val="24"/>
        </w:rPr>
        <w:t xml:space="preserve">, </w:t>
      </w:r>
      <w:r w:rsidR="00097D08">
        <w:rPr>
          <w:i w:val="0"/>
          <w:color w:val="auto"/>
          <w:sz w:val="24"/>
        </w:rPr>
        <w:t xml:space="preserve">lub </w:t>
      </w:r>
      <w:bookmarkStart w:id="1" w:name="_Hlk115122943"/>
      <w:r w:rsidR="00097D08">
        <w:rPr>
          <w:i w:val="0"/>
          <w:color w:val="auto"/>
          <w:sz w:val="24"/>
        </w:rPr>
        <w:t>ulaslowik72@gmail.com</w:t>
      </w:r>
      <w:bookmarkEnd w:id="1"/>
    </w:p>
    <w:p w14:paraId="43455CB9" w14:textId="77777777" w:rsidR="00D10B4E" w:rsidRPr="000C1CDD" w:rsidRDefault="00D10B4E" w:rsidP="00D10B4E">
      <w:pPr>
        <w:tabs>
          <w:tab w:val="left" w:pos="1080"/>
        </w:tabs>
        <w:spacing w:line="360" w:lineRule="auto"/>
        <w:jc w:val="both"/>
      </w:pPr>
      <w:r w:rsidRPr="000C1CDD">
        <w:tab/>
        <w:t xml:space="preserve">- </w:t>
      </w:r>
      <w:r w:rsidRPr="000C1CDD">
        <w:rPr>
          <w:i/>
        </w:rPr>
        <w:t>lub faxem</w:t>
      </w:r>
      <w:r w:rsidRPr="000C1CDD">
        <w:t xml:space="preserve"> na numer: 032 627 79 63,</w:t>
      </w:r>
    </w:p>
    <w:p w14:paraId="2AC56C99" w14:textId="77777777" w:rsidR="00D10B4E" w:rsidRPr="00C15963" w:rsidRDefault="00D10B4E" w:rsidP="00D10B4E">
      <w:pPr>
        <w:numPr>
          <w:ilvl w:val="0"/>
          <w:numId w:val="5"/>
        </w:numPr>
        <w:tabs>
          <w:tab w:val="clear" w:pos="720"/>
          <w:tab w:val="left" w:pos="1080"/>
        </w:tabs>
        <w:spacing w:line="360" w:lineRule="auto"/>
        <w:ind w:left="1080"/>
        <w:jc w:val="both"/>
        <w:rPr>
          <w:b/>
          <w:bCs/>
        </w:rPr>
      </w:pPr>
      <w:r w:rsidRPr="00C15963">
        <w:rPr>
          <w:b/>
          <w:bCs/>
        </w:rPr>
        <w:t>każdy zespół powinien posiadać w dniu konkursu telefon komórkowy z dostępem do Internetu.</w:t>
      </w:r>
    </w:p>
    <w:p w14:paraId="6D6FC093" w14:textId="77777777" w:rsidR="00D10B4E" w:rsidRPr="00011A98" w:rsidRDefault="00D10B4E" w:rsidP="00C57F7E">
      <w:pPr>
        <w:tabs>
          <w:tab w:val="left" w:pos="1080"/>
        </w:tabs>
        <w:spacing w:line="360" w:lineRule="auto"/>
        <w:ind w:left="1080"/>
        <w:jc w:val="both"/>
        <w:rPr>
          <w:b/>
          <w:bCs/>
          <w:color w:val="FF0000"/>
        </w:rPr>
      </w:pPr>
    </w:p>
    <w:p w14:paraId="2E00C57E" w14:textId="77777777" w:rsidR="00FA584D" w:rsidRPr="000C1CDD" w:rsidRDefault="006C50E9" w:rsidP="00534F69">
      <w:pPr>
        <w:numPr>
          <w:ilvl w:val="0"/>
          <w:numId w:val="1"/>
        </w:numPr>
        <w:tabs>
          <w:tab w:val="left" w:pos="1080"/>
        </w:tabs>
        <w:spacing w:line="360" w:lineRule="auto"/>
        <w:jc w:val="both"/>
      </w:pPr>
      <w:r w:rsidRPr="000C1CDD">
        <w:rPr>
          <w:b/>
        </w:rPr>
        <w:t>Komisja konkursowa (Jury)</w:t>
      </w:r>
    </w:p>
    <w:p w14:paraId="3DAB0229" w14:textId="77777777" w:rsidR="00D05FBE" w:rsidRPr="000C1CDD" w:rsidRDefault="003A07D5" w:rsidP="002A4720">
      <w:pPr>
        <w:numPr>
          <w:ilvl w:val="0"/>
          <w:numId w:val="3"/>
        </w:numPr>
        <w:tabs>
          <w:tab w:val="clear" w:pos="720"/>
          <w:tab w:val="num" w:pos="1080"/>
        </w:tabs>
        <w:spacing w:line="360" w:lineRule="auto"/>
        <w:ind w:left="1080"/>
        <w:jc w:val="both"/>
      </w:pPr>
      <w:r w:rsidRPr="000C1CDD">
        <w:t>D</w:t>
      </w:r>
      <w:r w:rsidR="00D05FBE" w:rsidRPr="000C1CDD">
        <w:t>o oceny obu etapów konkursu wyłania się komisję konkursową,</w:t>
      </w:r>
      <w:r w:rsidR="00EA3922" w:rsidRPr="000C1CDD">
        <w:t xml:space="preserve"> składającą się </w:t>
      </w:r>
      <w:r w:rsidR="0099061A" w:rsidRPr="000C1CDD">
        <w:t>z </w:t>
      </w:r>
      <w:r w:rsidR="001F0EE2" w:rsidRPr="000C1CDD">
        <w:t>osób posiadających wiedzę teoretyczną i praktyczną z zakresu</w:t>
      </w:r>
      <w:r w:rsidRPr="000C1CDD">
        <w:t xml:space="preserve"> ochrony środowiska</w:t>
      </w:r>
      <w:r w:rsidR="00D60B14" w:rsidRPr="000C1CDD">
        <w:t>.</w:t>
      </w:r>
    </w:p>
    <w:p w14:paraId="2B98BC36" w14:textId="77777777" w:rsidR="003A07D5" w:rsidRPr="000C1CDD" w:rsidRDefault="003A07D5" w:rsidP="002A4720">
      <w:pPr>
        <w:numPr>
          <w:ilvl w:val="0"/>
          <w:numId w:val="3"/>
        </w:numPr>
        <w:tabs>
          <w:tab w:val="left" w:pos="1080"/>
        </w:tabs>
        <w:spacing w:line="360" w:lineRule="auto"/>
        <w:ind w:firstLine="0"/>
        <w:jc w:val="both"/>
      </w:pPr>
      <w:r w:rsidRPr="000C1CDD">
        <w:t>Decyzje Jury są ostateczne i nie przysługuje od nich odwołanie</w:t>
      </w:r>
      <w:r w:rsidR="00C05AB2" w:rsidRPr="000C1CDD">
        <w:t>.</w:t>
      </w:r>
    </w:p>
    <w:p w14:paraId="42A19840" w14:textId="77777777" w:rsidR="00EA3922" w:rsidRPr="000C1CDD" w:rsidRDefault="005C09B0" w:rsidP="00534F69">
      <w:pPr>
        <w:numPr>
          <w:ilvl w:val="0"/>
          <w:numId w:val="1"/>
        </w:numPr>
        <w:spacing w:line="360" w:lineRule="auto"/>
        <w:jc w:val="both"/>
        <w:rPr>
          <w:b/>
        </w:rPr>
      </w:pPr>
      <w:r w:rsidRPr="000C1CDD">
        <w:rPr>
          <w:b/>
        </w:rPr>
        <w:t>Nagrody</w:t>
      </w:r>
    </w:p>
    <w:p w14:paraId="0F73E948" w14:textId="7AF2C8E7" w:rsidR="00AD1CA1" w:rsidRPr="000C1CDD" w:rsidRDefault="00F1695D" w:rsidP="005F476E">
      <w:pPr>
        <w:tabs>
          <w:tab w:val="num" w:pos="1080"/>
        </w:tabs>
        <w:spacing w:line="360" w:lineRule="auto"/>
        <w:ind w:left="708"/>
        <w:jc w:val="both"/>
      </w:pPr>
      <w:r w:rsidRPr="000C1CDD">
        <w:t>Fundatorem nagród dla laureatów konkursu</w:t>
      </w:r>
      <w:r w:rsidR="00F47AC0" w:rsidRPr="000C1CDD">
        <w:t xml:space="preserve"> (I, II i III miejsce) jest </w:t>
      </w:r>
      <w:r w:rsidR="008D468C" w:rsidRPr="000C1CDD">
        <w:t xml:space="preserve">Starostwo Powiatowe </w:t>
      </w:r>
      <w:r w:rsidR="008D468C" w:rsidRPr="000C1CDD">
        <w:br/>
        <w:t>w Chrzanowie</w:t>
      </w:r>
      <w:r w:rsidR="00B216E1">
        <w:t xml:space="preserve"> oraz sponsorzy</w:t>
      </w:r>
      <w:r w:rsidR="00AD1CA1" w:rsidRPr="000C1CDD">
        <w:t>.</w:t>
      </w:r>
      <w:r w:rsidR="00AD1CA1" w:rsidRPr="000C1CDD">
        <w:tab/>
      </w:r>
    </w:p>
    <w:p w14:paraId="04969ABD" w14:textId="77777777" w:rsidR="005A5551" w:rsidRPr="000C1CDD" w:rsidRDefault="00501AD7" w:rsidP="00534F69">
      <w:pPr>
        <w:numPr>
          <w:ilvl w:val="0"/>
          <w:numId w:val="1"/>
        </w:numPr>
        <w:spacing w:line="360" w:lineRule="auto"/>
        <w:jc w:val="both"/>
        <w:rPr>
          <w:b/>
        </w:rPr>
      </w:pPr>
      <w:r w:rsidRPr="000C1CDD">
        <w:rPr>
          <w:b/>
        </w:rPr>
        <w:t>Ochrona danych osobowych</w:t>
      </w:r>
    </w:p>
    <w:p w14:paraId="2C6C70CE" w14:textId="77777777" w:rsidR="00CE460E" w:rsidRPr="000C1CDD" w:rsidRDefault="00871B7B" w:rsidP="00226848">
      <w:pPr>
        <w:numPr>
          <w:ilvl w:val="0"/>
          <w:numId w:val="4"/>
        </w:numPr>
        <w:tabs>
          <w:tab w:val="clear" w:pos="720"/>
          <w:tab w:val="left" w:pos="1080"/>
        </w:tabs>
        <w:spacing w:line="360" w:lineRule="auto"/>
        <w:ind w:left="1080"/>
        <w:jc w:val="both"/>
      </w:pPr>
      <w:r w:rsidRPr="000C1CDD">
        <w:t>Uczestnicy konkursu wyrażają</w:t>
      </w:r>
      <w:r w:rsidR="00867C58" w:rsidRPr="000C1CDD">
        <w:t xml:space="preserve"> zgodę</w:t>
      </w:r>
      <w:r w:rsidR="002A4720" w:rsidRPr="000C1CDD">
        <w:t xml:space="preserve"> na</w:t>
      </w:r>
      <w:r w:rsidR="0029352E" w:rsidRPr="000C1CDD">
        <w:t xml:space="preserve"> przetwarzanie przez Organizatora konkursu ich danych osobowych zgodnie z ustawą z dnia 29 sierpnia 1997 r. </w:t>
      </w:r>
      <w:r w:rsidR="00562348" w:rsidRPr="000C1CDD">
        <w:t>o </w:t>
      </w:r>
      <w:r w:rsidR="0029352E" w:rsidRPr="000C1CDD">
        <w:t>ochronie danych osobowych (tekst jednolity Dz. U. z 2014 r., poz. 1182)</w:t>
      </w:r>
      <w:r w:rsidR="00562348" w:rsidRPr="000C1CDD">
        <w:t xml:space="preserve"> na </w:t>
      </w:r>
      <w:r w:rsidR="00681F0E" w:rsidRPr="000C1CDD">
        <w:t>potrzeby związane z </w:t>
      </w:r>
      <w:r w:rsidR="0029352E" w:rsidRPr="000C1CDD">
        <w:t>organizacją, przeprowadzeniem konkursu, wyłonieniem laureatów i przyznaniem nagród.</w:t>
      </w:r>
    </w:p>
    <w:p w14:paraId="3D7C5DC1" w14:textId="77777777" w:rsidR="0029352E" w:rsidRPr="000C1CDD" w:rsidRDefault="0029352E" w:rsidP="00562348">
      <w:pPr>
        <w:numPr>
          <w:ilvl w:val="0"/>
          <w:numId w:val="4"/>
        </w:numPr>
        <w:tabs>
          <w:tab w:val="clear" w:pos="720"/>
          <w:tab w:val="num" w:pos="1080"/>
        </w:tabs>
        <w:spacing w:line="360" w:lineRule="auto"/>
        <w:ind w:left="1080"/>
        <w:jc w:val="both"/>
      </w:pPr>
      <w:r w:rsidRPr="000C1CDD">
        <w:t>Uczestnikom konkursu przysługuje prawo dostępu d</w:t>
      </w:r>
      <w:r w:rsidR="00C13951" w:rsidRPr="000C1CDD">
        <w:t>o treści swoich danych oraz ich </w:t>
      </w:r>
      <w:r w:rsidRPr="000C1CDD">
        <w:t>poprawiania, aktualizacji, uzupełniania i usuwania.</w:t>
      </w:r>
    </w:p>
    <w:p w14:paraId="5D2592C2" w14:textId="77777777" w:rsidR="00821FB1" w:rsidRPr="000C1CDD" w:rsidRDefault="00821FB1" w:rsidP="00296486">
      <w:pPr>
        <w:numPr>
          <w:ilvl w:val="0"/>
          <w:numId w:val="4"/>
        </w:numPr>
        <w:tabs>
          <w:tab w:val="clear" w:pos="720"/>
          <w:tab w:val="num" w:pos="1080"/>
        </w:tabs>
        <w:spacing w:line="360" w:lineRule="auto"/>
        <w:ind w:left="1080"/>
        <w:jc w:val="both"/>
      </w:pPr>
      <w:r w:rsidRPr="000C1CDD">
        <w:t>Przystąpienie do konkursu jest równoznaczne z pełną akceptacją przez uczestnika Regulaminu.</w:t>
      </w:r>
    </w:p>
    <w:p w14:paraId="6720C668" w14:textId="6B3118A0" w:rsidR="00355AA4" w:rsidRPr="00C15963" w:rsidRDefault="77F9B048" w:rsidP="00C15963">
      <w:pPr>
        <w:numPr>
          <w:ilvl w:val="0"/>
          <w:numId w:val="1"/>
        </w:numPr>
        <w:tabs>
          <w:tab w:val="left" w:pos="142"/>
        </w:tabs>
        <w:spacing w:line="360" w:lineRule="auto"/>
        <w:jc w:val="both"/>
      </w:pPr>
      <w:r w:rsidRPr="77F9B048">
        <w:rPr>
          <w:b/>
          <w:bCs/>
        </w:rPr>
        <w:t xml:space="preserve">Dodatkowych informacji </w:t>
      </w:r>
      <w:r>
        <w:t>udziela Urszula Słowik tel. 032 627 79 63</w:t>
      </w:r>
      <w:r w:rsidR="00E27465">
        <w:t xml:space="preserve"> tel. komórkowy 604 953</w:t>
      </w:r>
      <w:r w:rsidR="00337064">
        <w:t> </w:t>
      </w:r>
      <w:r w:rsidR="00E27465">
        <w:t>779</w:t>
      </w:r>
      <w:r w:rsidR="00337064">
        <w:t xml:space="preserve"> oraz Agnieszka Król tel. komórkowy 501323639</w:t>
      </w:r>
    </w:p>
    <w:sectPr w:rsidR="00355AA4" w:rsidRPr="00C15963" w:rsidSect="003D5888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3AC7"/>
    <w:multiLevelType w:val="hybridMultilevel"/>
    <w:tmpl w:val="24E6DCE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3009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830C3"/>
    <w:multiLevelType w:val="hybridMultilevel"/>
    <w:tmpl w:val="9DAE91F0"/>
    <w:lvl w:ilvl="0" w:tplc="4C1886A2">
      <w:start w:val="10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86DABF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A1A525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07EB6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0EA33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662504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A2662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E2C8C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D1A006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2E7613B"/>
    <w:multiLevelType w:val="hybridMultilevel"/>
    <w:tmpl w:val="9DAE91F0"/>
    <w:lvl w:ilvl="0" w:tplc="86B0B79A">
      <w:start w:val="10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5CC7758"/>
    <w:multiLevelType w:val="hybridMultilevel"/>
    <w:tmpl w:val="623AC0B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05FCF"/>
    <w:multiLevelType w:val="hybridMultilevel"/>
    <w:tmpl w:val="1C74116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9213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204A43"/>
    <w:multiLevelType w:val="hybridMultilevel"/>
    <w:tmpl w:val="5D4E13DE"/>
    <w:lvl w:ilvl="0" w:tplc="C03E7C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7684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1CCAF4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AFF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08A4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F4EA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B638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C08D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0C7D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476B2"/>
    <w:multiLevelType w:val="hybridMultilevel"/>
    <w:tmpl w:val="AA529BE4"/>
    <w:lvl w:ilvl="0" w:tplc="3E3009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</w:rPr>
    </w:lvl>
    <w:lvl w:ilvl="2" w:tplc="B292132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08B0321"/>
    <w:multiLevelType w:val="multilevel"/>
    <w:tmpl w:val="8256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4042BD"/>
    <w:multiLevelType w:val="hybridMultilevel"/>
    <w:tmpl w:val="B6648C10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086539802">
    <w:abstractNumId w:val="6"/>
  </w:num>
  <w:num w:numId="2" w16cid:durableId="980111508">
    <w:abstractNumId w:val="8"/>
  </w:num>
  <w:num w:numId="3" w16cid:durableId="922764899">
    <w:abstractNumId w:val="4"/>
  </w:num>
  <w:num w:numId="4" w16cid:durableId="669604754">
    <w:abstractNumId w:val="0"/>
  </w:num>
  <w:num w:numId="5" w16cid:durableId="1228414771">
    <w:abstractNumId w:val="3"/>
  </w:num>
  <w:num w:numId="6" w16cid:durableId="865797399">
    <w:abstractNumId w:val="5"/>
  </w:num>
  <w:num w:numId="7" w16cid:durableId="71438535">
    <w:abstractNumId w:val="7"/>
  </w:num>
  <w:num w:numId="8" w16cid:durableId="2091074784">
    <w:abstractNumId w:val="2"/>
  </w:num>
  <w:num w:numId="9" w16cid:durableId="28069107">
    <w:abstractNumId w:val="1"/>
  </w:num>
  <w:num w:numId="10" w16cid:durableId="121041568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383"/>
    <w:rsid w:val="00011A98"/>
    <w:rsid w:val="0001373D"/>
    <w:rsid w:val="00025A6B"/>
    <w:rsid w:val="000300D4"/>
    <w:rsid w:val="0005257F"/>
    <w:rsid w:val="0005468B"/>
    <w:rsid w:val="000836FB"/>
    <w:rsid w:val="000849EC"/>
    <w:rsid w:val="00085ABA"/>
    <w:rsid w:val="00092195"/>
    <w:rsid w:val="000975C1"/>
    <w:rsid w:val="00097D08"/>
    <w:rsid w:val="000B5311"/>
    <w:rsid w:val="000B7524"/>
    <w:rsid w:val="000C1CDD"/>
    <w:rsid w:val="000E732E"/>
    <w:rsid w:val="000E7687"/>
    <w:rsid w:val="000F566D"/>
    <w:rsid w:val="00103216"/>
    <w:rsid w:val="00113EF5"/>
    <w:rsid w:val="0011696F"/>
    <w:rsid w:val="00124B6B"/>
    <w:rsid w:val="00126CF1"/>
    <w:rsid w:val="00130E61"/>
    <w:rsid w:val="0013325F"/>
    <w:rsid w:val="00142021"/>
    <w:rsid w:val="00172330"/>
    <w:rsid w:val="001827A7"/>
    <w:rsid w:val="001947CE"/>
    <w:rsid w:val="00195F2C"/>
    <w:rsid w:val="0019641E"/>
    <w:rsid w:val="001B4107"/>
    <w:rsid w:val="001B7429"/>
    <w:rsid w:val="001C69EC"/>
    <w:rsid w:val="001E1D1D"/>
    <w:rsid w:val="001E4C18"/>
    <w:rsid w:val="001F0EE2"/>
    <w:rsid w:val="00201A49"/>
    <w:rsid w:val="00226848"/>
    <w:rsid w:val="00227259"/>
    <w:rsid w:val="002301C0"/>
    <w:rsid w:val="00233F0B"/>
    <w:rsid w:val="00241E9A"/>
    <w:rsid w:val="00241F43"/>
    <w:rsid w:val="00243F5F"/>
    <w:rsid w:val="002549BC"/>
    <w:rsid w:val="00256838"/>
    <w:rsid w:val="00267AB1"/>
    <w:rsid w:val="00272477"/>
    <w:rsid w:val="00274995"/>
    <w:rsid w:val="00287148"/>
    <w:rsid w:val="0029352E"/>
    <w:rsid w:val="00295539"/>
    <w:rsid w:val="00296486"/>
    <w:rsid w:val="002A01B8"/>
    <w:rsid w:val="002A4720"/>
    <w:rsid w:val="002A47C4"/>
    <w:rsid w:val="002B3F01"/>
    <w:rsid w:val="002C462F"/>
    <w:rsid w:val="002D5417"/>
    <w:rsid w:val="002D5C6E"/>
    <w:rsid w:val="002E25FC"/>
    <w:rsid w:val="00300F67"/>
    <w:rsid w:val="00301BCF"/>
    <w:rsid w:val="00310CDF"/>
    <w:rsid w:val="00337064"/>
    <w:rsid w:val="00351858"/>
    <w:rsid w:val="00351FB1"/>
    <w:rsid w:val="00355AA4"/>
    <w:rsid w:val="00356595"/>
    <w:rsid w:val="00360C43"/>
    <w:rsid w:val="0036482D"/>
    <w:rsid w:val="0037621A"/>
    <w:rsid w:val="00386084"/>
    <w:rsid w:val="00386199"/>
    <w:rsid w:val="003915FA"/>
    <w:rsid w:val="0039208D"/>
    <w:rsid w:val="003A07D5"/>
    <w:rsid w:val="003A4DA2"/>
    <w:rsid w:val="003B2A95"/>
    <w:rsid w:val="003C5F14"/>
    <w:rsid w:val="003D5888"/>
    <w:rsid w:val="003F09E8"/>
    <w:rsid w:val="00413B56"/>
    <w:rsid w:val="004144C4"/>
    <w:rsid w:val="004230B1"/>
    <w:rsid w:val="00424871"/>
    <w:rsid w:val="004256F3"/>
    <w:rsid w:val="004306D3"/>
    <w:rsid w:val="00434407"/>
    <w:rsid w:val="004350EA"/>
    <w:rsid w:val="00436D61"/>
    <w:rsid w:val="00440FC2"/>
    <w:rsid w:val="004451D7"/>
    <w:rsid w:val="0044721B"/>
    <w:rsid w:val="004542FE"/>
    <w:rsid w:val="00466464"/>
    <w:rsid w:val="0046731B"/>
    <w:rsid w:val="00474592"/>
    <w:rsid w:val="00476D41"/>
    <w:rsid w:val="00477151"/>
    <w:rsid w:val="00477FE9"/>
    <w:rsid w:val="00493368"/>
    <w:rsid w:val="004961BB"/>
    <w:rsid w:val="004C7058"/>
    <w:rsid w:val="004D4F3E"/>
    <w:rsid w:val="004E3E4D"/>
    <w:rsid w:val="004F013E"/>
    <w:rsid w:val="004F1EE7"/>
    <w:rsid w:val="004F5E65"/>
    <w:rsid w:val="004F7DDD"/>
    <w:rsid w:val="00501AD7"/>
    <w:rsid w:val="005102B2"/>
    <w:rsid w:val="0051494F"/>
    <w:rsid w:val="00520126"/>
    <w:rsid w:val="0052255F"/>
    <w:rsid w:val="00526D7E"/>
    <w:rsid w:val="005315C6"/>
    <w:rsid w:val="00534F69"/>
    <w:rsid w:val="00540DE0"/>
    <w:rsid w:val="00543F51"/>
    <w:rsid w:val="00544F2E"/>
    <w:rsid w:val="0054758E"/>
    <w:rsid w:val="00562348"/>
    <w:rsid w:val="00562775"/>
    <w:rsid w:val="0056465D"/>
    <w:rsid w:val="0057602B"/>
    <w:rsid w:val="005769DF"/>
    <w:rsid w:val="005777D3"/>
    <w:rsid w:val="005873E0"/>
    <w:rsid w:val="0059757E"/>
    <w:rsid w:val="005A5551"/>
    <w:rsid w:val="005B3F97"/>
    <w:rsid w:val="005B5185"/>
    <w:rsid w:val="005C09B0"/>
    <w:rsid w:val="005C1BA5"/>
    <w:rsid w:val="005D0B63"/>
    <w:rsid w:val="005D53C9"/>
    <w:rsid w:val="005E6934"/>
    <w:rsid w:val="005F476E"/>
    <w:rsid w:val="00610DEB"/>
    <w:rsid w:val="0061139C"/>
    <w:rsid w:val="0061429E"/>
    <w:rsid w:val="006231FD"/>
    <w:rsid w:val="0062325C"/>
    <w:rsid w:val="00625745"/>
    <w:rsid w:val="006401DE"/>
    <w:rsid w:val="0064230C"/>
    <w:rsid w:val="00651CC5"/>
    <w:rsid w:val="0066178A"/>
    <w:rsid w:val="00664F72"/>
    <w:rsid w:val="006663CE"/>
    <w:rsid w:val="00667527"/>
    <w:rsid w:val="006776C1"/>
    <w:rsid w:val="00681F0E"/>
    <w:rsid w:val="006831B6"/>
    <w:rsid w:val="006843CA"/>
    <w:rsid w:val="00690C29"/>
    <w:rsid w:val="00697E9C"/>
    <w:rsid w:val="006A7439"/>
    <w:rsid w:val="006B670B"/>
    <w:rsid w:val="006B7105"/>
    <w:rsid w:val="006C1926"/>
    <w:rsid w:val="006C50E9"/>
    <w:rsid w:val="006D4D9E"/>
    <w:rsid w:val="006D5EC9"/>
    <w:rsid w:val="00702DB2"/>
    <w:rsid w:val="007135AE"/>
    <w:rsid w:val="00736B09"/>
    <w:rsid w:val="007441C9"/>
    <w:rsid w:val="00744B39"/>
    <w:rsid w:val="00756383"/>
    <w:rsid w:val="00762943"/>
    <w:rsid w:val="00773A6B"/>
    <w:rsid w:val="00794995"/>
    <w:rsid w:val="00795D0A"/>
    <w:rsid w:val="007A10B8"/>
    <w:rsid w:val="007A15E3"/>
    <w:rsid w:val="007A5838"/>
    <w:rsid w:val="007B1D9C"/>
    <w:rsid w:val="007B62BD"/>
    <w:rsid w:val="007C6DD8"/>
    <w:rsid w:val="007E2BD6"/>
    <w:rsid w:val="007E7D44"/>
    <w:rsid w:val="007F50C0"/>
    <w:rsid w:val="007F7341"/>
    <w:rsid w:val="00821FB1"/>
    <w:rsid w:val="00823E92"/>
    <w:rsid w:val="008344DD"/>
    <w:rsid w:val="0083466C"/>
    <w:rsid w:val="008403F1"/>
    <w:rsid w:val="00867C58"/>
    <w:rsid w:val="00871B7B"/>
    <w:rsid w:val="00873120"/>
    <w:rsid w:val="00886F8E"/>
    <w:rsid w:val="00891AD2"/>
    <w:rsid w:val="008A5FFF"/>
    <w:rsid w:val="008B2964"/>
    <w:rsid w:val="008B5806"/>
    <w:rsid w:val="008B67D1"/>
    <w:rsid w:val="008B7730"/>
    <w:rsid w:val="008C66A2"/>
    <w:rsid w:val="008D3E34"/>
    <w:rsid w:val="008D468C"/>
    <w:rsid w:val="008D4D78"/>
    <w:rsid w:val="008E2710"/>
    <w:rsid w:val="008E493A"/>
    <w:rsid w:val="008F5AC3"/>
    <w:rsid w:val="008F648B"/>
    <w:rsid w:val="009077B4"/>
    <w:rsid w:val="00911C8B"/>
    <w:rsid w:val="00913B53"/>
    <w:rsid w:val="009161E5"/>
    <w:rsid w:val="00916A5E"/>
    <w:rsid w:val="009174FF"/>
    <w:rsid w:val="00942EE0"/>
    <w:rsid w:val="009516CF"/>
    <w:rsid w:val="0095173F"/>
    <w:rsid w:val="009564F7"/>
    <w:rsid w:val="009676DB"/>
    <w:rsid w:val="00983149"/>
    <w:rsid w:val="009841DE"/>
    <w:rsid w:val="0098653B"/>
    <w:rsid w:val="0099061A"/>
    <w:rsid w:val="009926AE"/>
    <w:rsid w:val="009A5E19"/>
    <w:rsid w:val="009A7F89"/>
    <w:rsid w:val="009B0B4A"/>
    <w:rsid w:val="009B1161"/>
    <w:rsid w:val="009C30AD"/>
    <w:rsid w:val="009C48F8"/>
    <w:rsid w:val="009F42B5"/>
    <w:rsid w:val="009F4D51"/>
    <w:rsid w:val="00A05EF7"/>
    <w:rsid w:val="00A0606A"/>
    <w:rsid w:val="00A245D7"/>
    <w:rsid w:val="00A24E1C"/>
    <w:rsid w:val="00A26AE0"/>
    <w:rsid w:val="00A435A8"/>
    <w:rsid w:val="00A454BD"/>
    <w:rsid w:val="00A50FBB"/>
    <w:rsid w:val="00A60934"/>
    <w:rsid w:val="00A63337"/>
    <w:rsid w:val="00A64D4F"/>
    <w:rsid w:val="00A64E4A"/>
    <w:rsid w:val="00A76A24"/>
    <w:rsid w:val="00A8316E"/>
    <w:rsid w:val="00A85282"/>
    <w:rsid w:val="00AA17AB"/>
    <w:rsid w:val="00AC420D"/>
    <w:rsid w:val="00AD1CA1"/>
    <w:rsid w:val="00AE064F"/>
    <w:rsid w:val="00AF04BB"/>
    <w:rsid w:val="00B02218"/>
    <w:rsid w:val="00B07D5E"/>
    <w:rsid w:val="00B216E1"/>
    <w:rsid w:val="00B4765C"/>
    <w:rsid w:val="00B53D24"/>
    <w:rsid w:val="00B56665"/>
    <w:rsid w:val="00B65098"/>
    <w:rsid w:val="00B734BC"/>
    <w:rsid w:val="00B94C68"/>
    <w:rsid w:val="00B95895"/>
    <w:rsid w:val="00B966BA"/>
    <w:rsid w:val="00B975C7"/>
    <w:rsid w:val="00BA4A5E"/>
    <w:rsid w:val="00BA693D"/>
    <w:rsid w:val="00BC3E84"/>
    <w:rsid w:val="00BD7245"/>
    <w:rsid w:val="00BE193A"/>
    <w:rsid w:val="00BF29F8"/>
    <w:rsid w:val="00BF74D4"/>
    <w:rsid w:val="00C05AB2"/>
    <w:rsid w:val="00C13951"/>
    <w:rsid w:val="00C15963"/>
    <w:rsid w:val="00C31D89"/>
    <w:rsid w:val="00C346C6"/>
    <w:rsid w:val="00C37008"/>
    <w:rsid w:val="00C37082"/>
    <w:rsid w:val="00C44D0C"/>
    <w:rsid w:val="00C57F7E"/>
    <w:rsid w:val="00C60BA8"/>
    <w:rsid w:val="00C64D1F"/>
    <w:rsid w:val="00C66017"/>
    <w:rsid w:val="00C75AAF"/>
    <w:rsid w:val="00C85038"/>
    <w:rsid w:val="00CA1279"/>
    <w:rsid w:val="00CA61DD"/>
    <w:rsid w:val="00CB4D3C"/>
    <w:rsid w:val="00CC3A59"/>
    <w:rsid w:val="00CC4DC0"/>
    <w:rsid w:val="00CD0AD8"/>
    <w:rsid w:val="00CD18B3"/>
    <w:rsid w:val="00CE37C1"/>
    <w:rsid w:val="00CE460E"/>
    <w:rsid w:val="00CF4A9D"/>
    <w:rsid w:val="00CF6B5A"/>
    <w:rsid w:val="00D0443C"/>
    <w:rsid w:val="00D05FBE"/>
    <w:rsid w:val="00D10B4E"/>
    <w:rsid w:val="00D32D6A"/>
    <w:rsid w:val="00D60B14"/>
    <w:rsid w:val="00D70AB8"/>
    <w:rsid w:val="00D73CCD"/>
    <w:rsid w:val="00D76435"/>
    <w:rsid w:val="00DA177C"/>
    <w:rsid w:val="00DB0484"/>
    <w:rsid w:val="00DB1AB8"/>
    <w:rsid w:val="00DE1638"/>
    <w:rsid w:val="00DE3287"/>
    <w:rsid w:val="00DF28CB"/>
    <w:rsid w:val="00DF3C93"/>
    <w:rsid w:val="00DF5F68"/>
    <w:rsid w:val="00E04313"/>
    <w:rsid w:val="00E27465"/>
    <w:rsid w:val="00E45BDC"/>
    <w:rsid w:val="00E6711D"/>
    <w:rsid w:val="00E67A1C"/>
    <w:rsid w:val="00E72BAC"/>
    <w:rsid w:val="00E75C6F"/>
    <w:rsid w:val="00E844F1"/>
    <w:rsid w:val="00E953F7"/>
    <w:rsid w:val="00EA3922"/>
    <w:rsid w:val="00EB3062"/>
    <w:rsid w:val="00EB4C4E"/>
    <w:rsid w:val="00EC2BA3"/>
    <w:rsid w:val="00EC4588"/>
    <w:rsid w:val="00ED3167"/>
    <w:rsid w:val="00ED71C9"/>
    <w:rsid w:val="00EF037F"/>
    <w:rsid w:val="00F0770B"/>
    <w:rsid w:val="00F1267F"/>
    <w:rsid w:val="00F1613D"/>
    <w:rsid w:val="00F1695D"/>
    <w:rsid w:val="00F20FA8"/>
    <w:rsid w:val="00F22102"/>
    <w:rsid w:val="00F24534"/>
    <w:rsid w:val="00F27070"/>
    <w:rsid w:val="00F30C0A"/>
    <w:rsid w:val="00F375ED"/>
    <w:rsid w:val="00F46575"/>
    <w:rsid w:val="00F47AC0"/>
    <w:rsid w:val="00F53958"/>
    <w:rsid w:val="00F56FA8"/>
    <w:rsid w:val="00F60A79"/>
    <w:rsid w:val="00F70A7D"/>
    <w:rsid w:val="00F751D3"/>
    <w:rsid w:val="00F850DA"/>
    <w:rsid w:val="00F8703F"/>
    <w:rsid w:val="00F91081"/>
    <w:rsid w:val="00FA0144"/>
    <w:rsid w:val="00FA584D"/>
    <w:rsid w:val="00FA593F"/>
    <w:rsid w:val="00FB7085"/>
    <w:rsid w:val="00FC15C7"/>
    <w:rsid w:val="77F9B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45AB16"/>
  <w15:chartTrackingRefBased/>
  <w15:docId w15:val="{4165F315-731D-439A-961E-F524ED3F8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i/>
      <w:iCs/>
      <w:color w:val="808080"/>
      <w:sz w:val="20"/>
    </w:rPr>
  </w:style>
  <w:style w:type="paragraph" w:styleId="Nagwek2">
    <w:name w:val="heading 2"/>
    <w:basedOn w:val="Normalny"/>
    <w:next w:val="Normalny"/>
    <w:qFormat/>
    <w:pPr>
      <w:keepNext/>
      <w:tabs>
        <w:tab w:val="left" w:pos="4680"/>
      </w:tabs>
      <w:outlineLvl w:val="1"/>
    </w:pPr>
    <w:rPr>
      <w:rFonts w:ascii="Arial" w:hAnsi="Arial" w:cs="Arial"/>
      <w:b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Pr>
      <w:b/>
      <w:bCs/>
    </w:rPr>
  </w:style>
  <w:style w:type="character" w:customStyle="1" w:styleId="Nagwek4Znak">
    <w:name w:val="Nagłówek 4 Znak"/>
    <w:semiHidden/>
    <w:rPr>
      <w:rFonts w:ascii="Calibri" w:eastAsia="Times New Roman" w:hAnsi="Calibri" w:cs="Times New Roman"/>
      <w:b/>
      <w:bCs/>
      <w:sz w:val="28"/>
      <w:szCs w:val="28"/>
    </w:rPr>
  </w:style>
  <w:style w:type="paragraph" w:styleId="NormalnyWeb">
    <w:name w:val="Normal (Web)"/>
    <w:basedOn w:val="Normalny"/>
    <w:unhideWhenUsed/>
    <w:pPr>
      <w:spacing w:before="100" w:beforeAutospacing="1" w:after="100" w:afterAutospacing="1"/>
    </w:pPr>
  </w:style>
  <w:style w:type="paragraph" w:styleId="Tytu">
    <w:name w:val="Title"/>
    <w:basedOn w:val="Normalny"/>
    <w:next w:val="Normalny"/>
    <w:qFormat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Hipercze">
    <w:name w:val="Hyperlink"/>
    <w:unhideWhenUsed/>
    <w:rPr>
      <w:color w:val="0000FF"/>
      <w:u w:val="single"/>
    </w:rPr>
  </w:style>
  <w:style w:type="paragraph" w:styleId="Tekstpodstawowy">
    <w:name w:val="Body Text"/>
    <w:basedOn w:val="Normalny"/>
    <w:pPr>
      <w:tabs>
        <w:tab w:val="left" w:pos="4680"/>
      </w:tabs>
    </w:pPr>
    <w:rPr>
      <w:rFonts w:ascii="Arial" w:hAnsi="Arial" w:cs="Arial"/>
      <w:b/>
      <w:szCs w:val="28"/>
    </w:rPr>
  </w:style>
  <w:style w:type="paragraph" w:customStyle="1" w:styleId="gray8zageszcz">
    <w:name w:val="gray8_zageszcz"/>
    <w:basedOn w:val="Normalny"/>
    <w:pPr>
      <w:pBdr>
        <w:top w:val="single" w:sz="6" w:space="0" w:color="BCBCBC"/>
      </w:pBdr>
      <w:spacing w:before="100" w:beforeAutospacing="1" w:after="100" w:afterAutospacing="1" w:line="200" w:lineRule="atLeast"/>
      <w:ind w:left="450" w:right="450"/>
    </w:pPr>
    <w:rPr>
      <w:rFonts w:ascii="Verdana" w:hAnsi="Verdana"/>
      <w:color w:val="565656"/>
      <w:sz w:val="16"/>
      <w:szCs w:val="16"/>
    </w:r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styleId="Odwoaniedokomentarza">
    <w:name w:val="annotation reference"/>
    <w:semiHidden/>
    <w:rsid w:val="008D3E34"/>
    <w:rPr>
      <w:sz w:val="16"/>
      <w:szCs w:val="16"/>
    </w:rPr>
  </w:style>
  <w:style w:type="paragraph" w:styleId="Tekstkomentarza">
    <w:name w:val="annotation text"/>
    <w:basedOn w:val="Normalny"/>
    <w:semiHidden/>
    <w:rsid w:val="008D3E3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8D3E34"/>
    <w:rPr>
      <w:b/>
      <w:bCs/>
    </w:rPr>
  </w:style>
  <w:style w:type="paragraph" w:styleId="Tekstdymka">
    <w:name w:val="Balloon Text"/>
    <w:basedOn w:val="Normalny"/>
    <w:semiHidden/>
    <w:rsid w:val="008D3E3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2E2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5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zslibiaz@interia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opia%2013.05.2011\papier%20firmow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74079-9798-42F6-A69F-C073C0409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</Template>
  <TotalTime>1</TotalTime>
  <Pages>2</Pages>
  <Words>480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Edukacji Narodowej i Sportu</Company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Krol</cp:lastModifiedBy>
  <cp:revision>2</cp:revision>
  <cp:lastPrinted>2020-02-24T19:25:00Z</cp:lastPrinted>
  <dcterms:created xsi:type="dcterms:W3CDTF">2022-09-26T20:16:00Z</dcterms:created>
  <dcterms:modified xsi:type="dcterms:W3CDTF">2022-09-26T20:16:00Z</dcterms:modified>
</cp:coreProperties>
</file>